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0D0" w:rsidRDefault="008D60D0" w:rsidP="00CE0F7E">
      <w:pPr>
        <w:jc w:val="center"/>
        <w:rPr>
          <w:rFonts w:ascii="Times New Roman" w:hAnsi="Times New Roman" w:cs="Times New Roman"/>
          <w:b/>
          <w:bCs/>
          <w:i/>
          <w:iCs/>
          <w:color w:val="1F497D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1F497D"/>
          <w:sz w:val="28"/>
          <w:szCs w:val="28"/>
        </w:rPr>
        <w:t xml:space="preserve">“PROGRAMA DE CAPACITACIÓN EN COMUNICACIÓN SOCIAL A PROFESIONALES Y VOLUNTARIOS </w:t>
      </w:r>
    </w:p>
    <w:p w:rsidR="008D60D0" w:rsidRPr="00F94931" w:rsidRDefault="008D60D0" w:rsidP="00CE0F7E">
      <w:pPr>
        <w:jc w:val="center"/>
        <w:rPr>
          <w:rFonts w:ascii="Times New Roman" w:hAnsi="Times New Roman" w:cs="Times New Roman"/>
          <w:b/>
          <w:bCs/>
          <w:i/>
          <w:iCs/>
          <w:color w:val="1F497D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1F497D"/>
          <w:sz w:val="28"/>
          <w:szCs w:val="28"/>
        </w:rPr>
        <w:t>DE ENTIDADES NO LUCRATIVASQUE TRABAJAN CON PERSONAS INMIGRANTES”</w:t>
      </w:r>
    </w:p>
    <w:p w:rsidR="008D60D0" w:rsidRPr="00AA6AC1" w:rsidRDefault="008D60D0" w:rsidP="00CA491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6AC1">
        <w:rPr>
          <w:rFonts w:ascii="Times New Roman" w:hAnsi="Times New Roman" w:cs="Times New Roman"/>
          <w:sz w:val="24"/>
          <w:szCs w:val="24"/>
        </w:rPr>
        <w:t xml:space="preserve">Por favor, </w:t>
      </w:r>
      <w:r>
        <w:rPr>
          <w:rFonts w:ascii="Times New Roman" w:hAnsi="Times New Roman" w:cs="Times New Roman"/>
          <w:sz w:val="24"/>
          <w:szCs w:val="24"/>
        </w:rPr>
        <w:t xml:space="preserve">para validar su inscripción para la </w:t>
      </w:r>
      <w:r w:rsidRPr="00CA491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“Formación en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comunicación social</w:t>
      </w:r>
      <w:r w:rsidRPr="00CA49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6AC1">
        <w:rPr>
          <w:rFonts w:ascii="Times New Roman" w:hAnsi="Times New Roman" w:cs="Times New Roman"/>
          <w:sz w:val="24"/>
          <w:szCs w:val="24"/>
        </w:rPr>
        <w:t xml:space="preserve">rellene todos los campos </w:t>
      </w:r>
      <w:r>
        <w:rPr>
          <w:rFonts w:ascii="Times New Roman" w:hAnsi="Times New Roman" w:cs="Times New Roman"/>
          <w:sz w:val="24"/>
          <w:szCs w:val="24"/>
        </w:rPr>
        <w:t>que aparecen a continuación</w:t>
      </w:r>
    </w:p>
    <w:tbl>
      <w:tblPr>
        <w:tblW w:w="13041" w:type="dxa"/>
        <w:jc w:val="center"/>
        <w:tblBorders>
          <w:top w:val="double" w:sz="4" w:space="0" w:color="17365D"/>
          <w:left w:val="double" w:sz="4" w:space="0" w:color="17365D"/>
          <w:bottom w:val="double" w:sz="4" w:space="0" w:color="17365D"/>
          <w:right w:val="double" w:sz="4" w:space="0" w:color="17365D"/>
          <w:insideH w:val="double" w:sz="4" w:space="0" w:color="17365D"/>
          <w:insideV w:val="double" w:sz="4" w:space="0" w:color="17365D"/>
        </w:tblBorders>
        <w:tblLayout w:type="fixed"/>
        <w:tblLook w:val="00A0"/>
      </w:tblPr>
      <w:tblGrid>
        <w:gridCol w:w="3796"/>
        <w:gridCol w:w="1535"/>
        <w:gridCol w:w="166"/>
        <w:gridCol w:w="850"/>
        <w:gridCol w:w="260"/>
        <w:gridCol w:w="142"/>
        <w:gridCol w:w="992"/>
        <w:gridCol w:w="567"/>
        <w:gridCol w:w="142"/>
        <w:gridCol w:w="850"/>
        <w:gridCol w:w="1276"/>
        <w:gridCol w:w="142"/>
        <w:gridCol w:w="708"/>
        <w:gridCol w:w="1615"/>
      </w:tblGrid>
      <w:tr w:rsidR="008D60D0" w:rsidRPr="00C44936">
        <w:trPr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NOMBRE</w:t>
            </w:r>
          </w:p>
        </w:tc>
        <w:tc>
          <w:tcPr>
            <w:tcW w:w="2811" w:type="dxa"/>
            <w:gridSpan w:val="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1701" w:type="dxa"/>
            <w:gridSpan w:val="3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APELLIDOS</w:t>
            </w:r>
          </w:p>
        </w:tc>
        <w:tc>
          <w:tcPr>
            <w:tcW w:w="4733" w:type="dxa"/>
            <w:gridSpan w:val="6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NIF/NIE</w:t>
            </w:r>
          </w:p>
        </w:tc>
        <w:tc>
          <w:tcPr>
            <w:tcW w:w="1701" w:type="dxa"/>
            <w:gridSpan w:val="2"/>
            <w:vAlign w:val="center"/>
          </w:tcPr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850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e-mail</w:t>
            </w:r>
          </w:p>
        </w:tc>
        <w:tc>
          <w:tcPr>
            <w:tcW w:w="6694" w:type="dxa"/>
            <w:gridSpan w:val="10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SEXO</w:t>
            </w:r>
          </w:p>
        </w:tc>
        <w:tc>
          <w:tcPr>
            <w:tcW w:w="2953" w:type="dxa"/>
            <w:gridSpan w:val="5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2551" w:type="dxa"/>
            <w:gridSpan w:val="4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EDAD</w:t>
            </w:r>
          </w:p>
        </w:tc>
        <w:tc>
          <w:tcPr>
            <w:tcW w:w="3741" w:type="dxa"/>
            <w:gridSpan w:val="4"/>
            <w:shd w:val="clear" w:color="auto" w:fill="FFFFFF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trHeight w:val="511"/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ENTIDAD</w:t>
            </w:r>
          </w:p>
        </w:tc>
        <w:tc>
          <w:tcPr>
            <w:tcW w:w="9245" w:type="dxa"/>
            <w:gridSpan w:val="13"/>
            <w:vAlign w:val="center"/>
          </w:tcPr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DIRECCIÓN</w:t>
            </w:r>
          </w:p>
        </w:tc>
        <w:tc>
          <w:tcPr>
            <w:tcW w:w="4654" w:type="dxa"/>
            <w:gridSpan w:val="8"/>
            <w:vAlign w:val="center"/>
          </w:tcPr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CA4910">
            <w:pPr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2126" w:type="dxa"/>
            <w:gridSpan w:val="2"/>
            <w:shd w:val="clear" w:color="auto" w:fill="B8CCE4"/>
            <w:vAlign w:val="center"/>
          </w:tcPr>
          <w:p w:rsidR="008D60D0" w:rsidRPr="00C44936" w:rsidRDefault="008D60D0" w:rsidP="00CA4910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LOCALIDAD</w:t>
            </w:r>
          </w:p>
        </w:tc>
        <w:tc>
          <w:tcPr>
            <w:tcW w:w="2465" w:type="dxa"/>
            <w:gridSpan w:val="3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jc w:val="center"/>
        </w:trPr>
        <w:tc>
          <w:tcPr>
            <w:tcW w:w="3796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PROVINCIA</w:t>
            </w:r>
          </w:p>
        </w:tc>
        <w:tc>
          <w:tcPr>
            <w:tcW w:w="1535" w:type="dxa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1276" w:type="dxa"/>
            <w:gridSpan w:val="3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C.P</w:t>
            </w:r>
          </w:p>
        </w:tc>
        <w:tc>
          <w:tcPr>
            <w:tcW w:w="1134" w:type="dxa"/>
            <w:gridSpan w:val="2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1559" w:type="dxa"/>
            <w:gridSpan w:val="3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TELÉFONO</w:t>
            </w:r>
          </w:p>
        </w:tc>
        <w:tc>
          <w:tcPr>
            <w:tcW w:w="1418" w:type="dxa"/>
            <w:gridSpan w:val="2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  <w:tc>
          <w:tcPr>
            <w:tcW w:w="708" w:type="dxa"/>
            <w:shd w:val="clear" w:color="auto" w:fill="B8CCE4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  <w:r w:rsidRPr="00C44936">
              <w:rPr>
                <w:rFonts w:ascii="Times New Roman" w:hAnsi="Times New Roman" w:cs="Times New Roman"/>
                <w:b/>
                <w:bCs/>
                <w:color w:val="1F497D"/>
              </w:rPr>
              <w:t>FAX</w:t>
            </w:r>
          </w:p>
        </w:tc>
        <w:tc>
          <w:tcPr>
            <w:tcW w:w="1615" w:type="dxa"/>
            <w:vAlign w:val="center"/>
          </w:tcPr>
          <w:p w:rsidR="008D60D0" w:rsidRPr="00C44936" w:rsidRDefault="008D60D0" w:rsidP="00F94931">
            <w:pPr>
              <w:jc w:val="center"/>
              <w:rPr>
                <w:rFonts w:ascii="Times New Roman" w:hAnsi="Times New Roman" w:cs="Times New Roman"/>
                <w:b/>
                <w:bCs/>
                <w:color w:val="1F497D"/>
              </w:rPr>
            </w:pPr>
          </w:p>
        </w:tc>
      </w:tr>
      <w:tr w:rsidR="008D60D0" w:rsidRPr="00C44936">
        <w:trPr>
          <w:trHeight w:val="411"/>
          <w:jc w:val="center"/>
        </w:trPr>
        <w:tc>
          <w:tcPr>
            <w:tcW w:w="13041" w:type="dxa"/>
            <w:gridSpan w:val="14"/>
            <w:shd w:val="clear" w:color="auto" w:fill="B8CCE4"/>
            <w:vAlign w:val="center"/>
          </w:tcPr>
          <w:p w:rsidR="008D60D0" w:rsidRPr="00C44936" w:rsidRDefault="008D60D0" w:rsidP="00F94931">
            <w:pPr>
              <w:rPr>
                <w:rFonts w:ascii="Verdana" w:hAnsi="Verdana" w:cs="Verdana"/>
                <w:b/>
                <w:bCs/>
                <w:i/>
                <w:iCs/>
                <w:color w:val="1F497D"/>
                <w:sz w:val="18"/>
                <w:szCs w:val="18"/>
              </w:rPr>
            </w:pPr>
            <w:r w:rsidRPr="00C44936">
              <w:rPr>
                <w:rFonts w:ascii="Verdana" w:hAnsi="Verdana" w:cs="Verdana"/>
                <w:b/>
                <w:bCs/>
                <w:i/>
                <w:iCs/>
                <w:color w:val="1F497D"/>
                <w:sz w:val="18"/>
                <w:szCs w:val="18"/>
              </w:rPr>
              <w:t>Aviso legal: Los datos que usted nos facilita en este formulario serán tratados de acuerdo con la Ley Orgánica 15/1999, de 13 de diciembre, de Protección de Datos de Carácter Personal.</w:t>
            </w:r>
          </w:p>
        </w:tc>
      </w:tr>
    </w:tbl>
    <w:p w:rsidR="008D60D0" w:rsidRDefault="008D60D0"/>
    <w:sectPr w:rsidR="008D60D0" w:rsidSect="00CA4910">
      <w:headerReference w:type="default" r:id="rId6"/>
      <w:footerReference w:type="default" r:id="rId7"/>
      <w:pgSz w:w="16838" w:h="11906" w:orient="landscape"/>
      <w:pgMar w:top="1701" w:right="395" w:bottom="851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0D0" w:rsidRDefault="008D60D0" w:rsidP="00B61B0E">
      <w:pPr>
        <w:spacing w:after="0" w:line="240" w:lineRule="auto"/>
      </w:pPr>
      <w:r>
        <w:separator/>
      </w:r>
    </w:p>
  </w:endnote>
  <w:endnote w:type="continuationSeparator" w:id="1">
    <w:p w:rsidR="008D60D0" w:rsidRDefault="008D60D0" w:rsidP="00B61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0D0" w:rsidRDefault="008D60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0D0" w:rsidRDefault="008D60D0" w:rsidP="00B61B0E">
      <w:pPr>
        <w:spacing w:after="0" w:line="240" w:lineRule="auto"/>
      </w:pPr>
      <w:r>
        <w:separator/>
      </w:r>
    </w:p>
  </w:footnote>
  <w:footnote w:type="continuationSeparator" w:id="1">
    <w:p w:rsidR="008D60D0" w:rsidRDefault="008D60D0" w:rsidP="00B61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0D0" w:rsidRDefault="008D60D0" w:rsidP="00B61B0E">
    <w:pPr>
      <w:pStyle w:val="Header"/>
      <w:tabs>
        <w:tab w:val="clear" w:pos="4252"/>
        <w:tab w:val="clear" w:pos="8504"/>
        <w:tab w:val="left" w:pos="4619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rc_mi" o:spid="_x0000_s2049" type="#_x0000_t75" alt="http://www.camaracampodegibraltar.com/iman/quirell/LOGO%20FSE%2008.gif" style="position:absolute;margin-left:555.15pt;margin-top:-12.15pt;width:176.4pt;height:49.5pt;z-index:251658752;visibility:visible">
          <v:imagedata r:id="rId1" o:title=""/>
          <w10:wrap type="square"/>
        </v:shape>
      </w:pict>
    </w:r>
    <w:r>
      <w:rPr>
        <w:noProof/>
      </w:rPr>
      <w:pict>
        <v:shape id="Imagen 2" o:spid="_x0000_s2050" type="#_x0000_t75" alt="LETRAS CODENAF NUEVAS" style="position:absolute;margin-left:33.9pt;margin-top:-9.9pt;width:247.5pt;height:48pt;z-index:251657728;visibility:visible">
          <v:imagedata r:id="rId2" o:title=""/>
          <w10:wrap type="square"/>
        </v:shape>
      </w:pict>
    </w:r>
    <w:r>
      <w:rPr>
        <w:noProof/>
      </w:rPr>
      <w:pict>
        <v:shape id="Imagen 10" o:spid="_x0000_s2051" type="#_x0000_t75" alt="http://deploy.fundacionideas.es/sites/default/files/logo_myess_sgie_dgm_baja_resolucion.jpg" style="position:absolute;margin-left:299.4pt;margin-top:-9.9pt;width:164.7pt;height:47.25pt;z-index:251656704;visibility:visible">
          <v:imagedata r:id="rId3" o:title=""/>
          <w10:wrap type="square"/>
        </v:shape>
      </w:pict>
    </w:r>
    <w:r>
      <w:tab/>
    </w:r>
  </w:p>
  <w:p w:rsidR="008D60D0" w:rsidRDefault="008D60D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6782"/>
    <w:rsid w:val="000D6241"/>
    <w:rsid w:val="0012174C"/>
    <w:rsid w:val="00185E07"/>
    <w:rsid w:val="002C0F51"/>
    <w:rsid w:val="002D1BA8"/>
    <w:rsid w:val="003A42ED"/>
    <w:rsid w:val="00406A25"/>
    <w:rsid w:val="0041064E"/>
    <w:rsid w:val="0045437B"/>
    <w:rsid w:val="00466782"/>
    <w:rsid w:val="004E3F3C"/>
    <w:rsid w:val="00544F8E"/>
    <w:rsid w:val="005512E4"/>
    <w:rsid w:val="005C070B"/>
    <w:rsid w:val="0067005F"/>
    <w:rsid w:val="006B5C39"/>
    <w:rsid w:val="0074135B"/>
    <w:rsid w:val="007F2079"/>
    <w:rsid w:val="008B0DC0"/>
    <w:rsid w:val="008D60D0"/>
    <w:rsid w:val="00997C8E"/>
    <w:rsid w:val="009D1765"/>
    <w:rsid w:val="00A712E5"/>
    <w:rsid w:val="00A767D1"/>
    <w:rsid w:val="00AA6AC1"/>
    <w:rsid w:val="00B61B0E"/>
    <w:rsid w:val="00BE4344"/>
    <w:rsid w:val="00C44936"/>
    <w:rsid w:val="00CA4910"/>
    <w:rsid w:val="00CE0F7E"/>
    <w:rsid w:val="00D22C3B"/>
    <w:rsid w:val="00D47675"/>
    <w:rsid w:val="00DA5F6D"/>
    <w:rsid w:val="00F337A1"/>
    <w:rsid w:val="00F62022"/>
    <w:rsid w:val="00F94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E4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61B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61B0E"/>
  </w:style>
  <w:style w:type="paragraph" w:styleId="Footer">
    <w:name w:val="footer"/>
    <w:basedOn w:val="Normal"/>
    <w:link w:val="FooterChar"/>
    <w:uiPriority w:val="99"/>
    <w:semiHidden/>
    <w:rsid w:val="00B61B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61B0E"/>
  </w:style>
  <w:style w:type="paragraph" w:styleId="BalloonText">
    <w:name w:val="Balloon Text"/>
    <w:basedOn w:val="Normal"/>
    <w:link w:val="BalloonTextChar"/>
    <w:uiPriority w:val="99"/>
    <w:semiHidden/>
    <w:rsid w:val="00B61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61B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</Pages>
  <Words>90</Words>
  <Characters>499</Characters>
  <Application>Microsoft Office Outlook</Application>
  <DocSecurity>0</DocSecurity>
  <Lines>0</Lines>
  <Paragraphs>0</Paragraphs>
  <ScaleCrop>false</ScaleCrop>
  <Company>Dark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“PROGRAMA DE CAPACITACIÓN EN COMUNICACIÓN SOCIAL A PROFESIONALES Y VOLUNTARIOS </dc:title>
  <dc:subject/>
  <dc:creator>USUARIO</dc:creator>
  <cp:keywords/>
  <dc:description/>
  <cp:lastModifiedBy>*</cp:lastModifiedBy>
  <cp:revision>2</cp:revision>
  <dcterms:created xsi:type="dcterms:W3CDTF">2013-05-23T12:38:00Z</dcterms:created>
  <dcterms:modified xsi:type="dcterms:W3CDTF">2013-05-23T12:38:00Z</dcterms:modified>
</cp:coreProperties>
</file>